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E05BF8" w:rsidRDefault="00E05BF8" w:rsidP="00E05BF8">
            <w:pPr>
              <w:jc w:val="center"/>
            </w:pPr>
          </w:p>
          <w:p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E05BF8" w:rsidRDefault="00E05BF8" w:rsidP="00310F17">
            <w:pPr>
              <w:pStyle w:val="Title"/>
            </w:pPr>
            <w:r w:rsidRPr="00E05BF8">
              <w:t>Increasing Career Choice for Minorities in STEM Fields: Implications for Counselors</w:t>
            </w:r>
          </w:p>
          <w:p w:rsidR="00E05BF8" w:rsidRPr="00E05BF8" w:rsidRDefault="00E05BF8" w:rsidP="00E05BF8">
            <w:pPr>
              <w:rPr>
                <w:color w:val="2C567A" w:themeColor="accent1"/>
              </w:rPr>
            </w:pPr>
            <w:r w:rsidRPr="00E05BF8">
              <w:rPr>
                <w:b/>
                <w:bCs/>
                <w:color w:val="2C567A" w:themeColor="accent1"/>
              </w:rPr>
              <w:t>Brandon Waggoner, LPC – Liberty University</w:t>
            </w:r>
            <w:r w:rsidRPr="00E05BF8">
              <w:rPr>
                <w:b/>
                <w:bCs/>
                <w:color w:val="2C567A" w:themeColor="accent1"/>
              </w:rPr>
              <w:br/>
              <w:t>Dr. Joy Mwendwa, NCC, ACS – Liberty University</w:t>
            </w:r>
          </w:p>
        </w:tc>
      </w:tr>
      <w:tr w:rsidR="003D1B71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:rsidR="003D1B71" w:rsidRPr="00E572D6" w:rsidRDefault="00E05BF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The Riddle:</w:t>
            </w:r>
          </w:p>
          <w:p w:rsidR="003D1B71" w:rsidRPr="00705CC7" w:rsidRDefault="00E05BF8" w:rsidP="00E05BF8">
            <w:pPr>
              <w:pStyle w:val="Dates"/>
              <w:rPr>
                <w:rFonts w:ascii="Calibri" w:hAnsi="Calibri" w:cs="Calibri"/>
                <w:sz w:val="20"/>
              </w:rPr>
            </w:pPr>
            <w:r w:rsidRPr="00705CC7">
              <w:rPr>
                <w:rFonts w:ascii="Calibri" w:hAnsi="Calibri" w:cs="Calibri"/>
                <w:sz w:val="20"/>
              </w:rPr>
              <w:t>A father and son are riding together in a car. The car gets into an accident. Both father and son are air lifted to different hospitals. When the son gets to his hospital, the doctor enters and says: “I can’t work on this patient, because this is my son.”</w:t>
            </w:r>
          </w:p>
          <w:p w:rsidR="00E05BF8" w:rsidRPr="00705CC7" w:rsidRDefault="00E05BF8" w:rsidP="00E05BF8">
            <w:pPr>
              <w:pStyle w:val="Dates"/>
              <w:rPr>
                <w:rFonts w:ascii="Calibri" w:hAnsi="Calibri" w:cs="Calibri"/>
                <w:sz w:val="20"/>
              </w:rPr>
            </w:pPr>
          </w:p>
          <w:p w:rsidR="00E05BF8" w:rsidRPr="00705CC7" w:rsidRDefault="00E05BF8" w:rsidP="00E05BF8">
            <w:pPr>
              <w:pStyle w:val="Dates"/>
              <w:rPr>
                <w:rFonts w:ascii="Calibri" w:hAnsi="Calibri" w:cs="Calibri"/>
                <w:sz w:val="20"/>
              </w:rPr>
            </w:pPr>
            <w:r w:rsidRPr="00705CC7">
              <w:rPr>
                <w:rFonts w:ascii="Calibri" w:hAnsi="Calibri" w:cs="Calibri"/>
                <w:sz w:val="20"/>
              </w:rPr>
              <w:t>How is this possible? (answer on reverse)</w:t>
            </w:r>
          </w:p>
          <w:p w:rsidR="003D1B71" w:rsidRPr="00E572D6" w:rsidRDefault="00E05BF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The Problem</w:t>
            </w:r>
          </w:p>
          <w:p w:rsidR="003D1B71" w:rsidRPr="00705CC7" w:rsidRDefault="00705CC7" w:rsidP="00353B60">
            <w:pPr>
              <w:pStyle w:val="SchoolName"/>
              <w:rPr>
                <w:sz w:val="20"/>
                <w:szCs w:val="20"/>
              </w:rPr>
            </w:pPr>
            <w:r w:rsidRPr="00705CC7">
              <w:rPr>
                <w:sz w:val="20"/>
                <w:szCs w:val="20"/>
              </w:rPr>
              <w:t>Full time employment in STEM fields:</w:t>
            </w:r>
          </w:p>
          <w:p w:rsidR="00705CC7" w:rsidRPr="00705CC7" w:rsidRDefault="00705CC7" w:rsidP="00705CC7">
            <w:pPr>
              <w:pStyle w:val="ListBullet"/>
              <w:numPr>
                <w:ilvl w:val="0"/>
                <w:numId w:val="8"/>
              </w:numPr>
              <w:rPr>
                <w:rFonts w:ascii="Calibri" w:hAnsi="Calibri" w:cs="Calibri"/>
                <w:sz w:val="20"/>
                <w:szCs w:val="20"/>
              </w:rPr>
            </w:pPr>
            <w:r w:rsidRPr="00705CC7">
              <w:rPr>
                <w:rFonts w:ascii="Calibri" w:hAnsi="Calibri" w:cs="Calibri"/>
                <w:sz w:val="20"/>
                <w:szCs w:val="20"/>
              </w:rPr>
              <w:t>Men: 71% - Minority (Men): 4% - Women 21% - Minority (Women): 4%</w:t>
            </w:r>
          </w:p>
          <w:p w:rsidR="00705CC7" w:rsidRPr="00705CC7" w:rsidRDefault="00705CC7" w:rsidP="00705CC7">
            <w:pPr>
              <w:pStyle w:val="ListBullet"/>
              <w:numPr>
                <w:ilvl w:val="0"/>
                <w:numId w:val="8"/>
              </w:numPr>
              <w:rPr>
                <w:rFonts w:ascii="Calibri" w:hAnsi="Calibri" w:cs="Calibri"/>
                <w:sz w:val="20"/>
                <w:szCs w:val="20"/>
              </w:rPr>
            </w:pPr>
            <w:r w:rsidRPr="00705CC7">
              <w:rPr>
                <w:rFonts w:ascii="Calibri" w:hAnsi="Calibri" w:cs="Calibri"/>
                <w:sz w:val="20"/>
                <w:szCs w:val="20"/>
              </w:rPr>
              <w:t>The wage gap for women (84 cents in STEM vs. 77 cents in the overall labor force</w:t>
            </w:r>
          </w:p>
          <w:p w:rsidR="003D1B71" w:rsidRPr="00E572D6" w:rsidRDefault="00E05BF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Social Cognitive Career Theory</w:t>
            </w:r>
          </w:p>
          <w:p w:rsidR="003D1B71" w:rsidRPr="00705CC7" w:rsidRDefault="00705CC7" w:rsidP="00AC6C7E">
            <w:pPr>
              <w:rPr>
                <w:rFonts w:ascii="Calibri" w:hAnsi="Calibri" w:cs="Calibri"/>
                <w:sz w:val="20"/>
                <w:szCs w:val="20"/>
              </w:rPr>
            </w:pPr>
            <w:r w:rsidRPr="00705CC7">
              <w:rPr>
                <w:rFonts w:ascii="Calibri" w:hAnsi="Calibri" w:cs="Calibri"/>
                <w:sz w:val="20"/>
                <w:szCs w:val="20"/>
              </w:rPr>
              <w:t xml:space="preserve">Focus on self-efficacy beliefs, outcome expectations, and personal goals in a social context. </w:t>
            </w:r>
          </w:p>
          <w:p w:rsidR="003D1B71" w:rsidRPr="00E572D6" w:rsidRDefault="00E05BF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Implications for Counselors</w:t>
            </w:r>
          </w:p>
          <w:p w:rsidR="003D1B71" w:rsidRPr="00705CC7" w:rsidRDefault="00B12988" w:rsidP="00705CC7">
            <w:pPr>
              <w:rPr>
                <w:rFonts w:ascii="Calibri" w:hAnsi="Calibri" w:cs="Calibri"/>
                <w:sz w:val="20"/>
                <w:szCs w:val="20"/>
              </w:rPr>
            </w:pPr>
            <w:r w:rsidRPr="00705CC7">
              <w:rPr>
                <w:rFonts w:ascii="Calibri" w:hAnsi="Calibri" w:cs="Calibri"/>
                <w:sz w:val="20"/>
                <w:szCs w:val="20"/>
              </w:rPr>
              <w:t>Know limitations and biases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 / 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Individually educate on career fields and opportunities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 / 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Understand a client’s career goals and be able to broaden their cho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ices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 / 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Help clients esta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blish and define career success / Help identify role models / 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Build resiliency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 / </w:t>
            </w:r>
            <w:r w:rsidRPr="00705CC7">
              <w:rPr>
                <w:rFonts w:ascii="Calibri" w:hAnsi="Calibri" w:cs="Calibri"/>
                <w:sz w:val="20"/>
                <w:szCs w:val="20"/>
              </w:rPr>
              <w:t>Help</w:t>
            </w:r>
            <w:r w:rsidR="00705CC7" w:rsidRPr="00705CC7">
              <w:rPr>
                <w:rFonts w:ascii="Calibri" w:hAnsi="Calibri" w:cs="Calibri"/>
                <w:sz w:val="20"/>
                <w:szCs w:val="20"/>
              </w:rPr>
              <w:t xml:space="preserve"> clients monitor a feedback loop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932C054828484DE1AFC8153E01ECBB20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Pr="006A6829" w:rsidRDefault="00E05BF8" w:rsidP="00E05BF8">
            <w:pPr>
              <w:rPr>
                <w:rFonts w:ascii="Calibri" w:hAnsi="Calibri" w:cs="Calibri"/>
                <w:sz w:val="20"/>
                <w:szCs w:val="20"/>
              </w:rPr>
            </w:pPr>
            <w:r w:rsidRPr="006A6829">
              <w:rPr>
                <w:rFonts w:ascii="Calibri" w:hAnsi="Calibri" w:cs="Calibri"/>
                <w:sz w:val="20"/>
                <w:szCs w:val="20"/>
              </w:rPr>
              <w:t>On reverse</w:t>
            </w:r>
            <w:bookmarkStart w:id="0" w:name="_GoBack"/>
            <w:bookmarkEnd w:id="0"/>
          </w:p>
        </w:tc>
      </w:tr>
      <w:tr w:rsidR="003D1B71" w:rsidTr="003D1B71">
        <w:trPr>
          <w:trHeight w:val="1164"/>
        </w:trPr>
        <w:tc>
          <w:tcPr>
            <w:tcW w:w="72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D1B71">
        <w:trPr>
          <w:trHeight w:val="54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380FD1">
            <w:pPr>
              <w:pStyle w:val="Information"/>
            </w:pPr>
          </w:p>
          <w:p w:rsidR="003D1B71" w:rsidRPr="00380FD1" w:rsidRDefault="003D1B71" w:rsidP="00E05BF8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24"/>
        </w:trPr>
        <w:tc>
          <w:tcPr>
            <w:tcW w:w="720" w:type="dxa"/>
          </w:tcPr>
          <w:p w:rsidR="003D1B71" w:rsidRDefault="00E05BF8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w:t xml:space="preserve">          </w:t>
            </w: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E05BF8" w:rsidP="00E05BF8">
            <w:pPr>
              <w:pStyle w:val="Information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FAF7DE" wp14:editId="0703C08A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18DC73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1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E05BF8" w:rsidP="00E05BF8">
            <w:pPr>
              <w:pStyle w:val="Information"/>
            </w:pPr>
            <w:r>
              <w:t>Liberty University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83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8393A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3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E05BF8" w:rsidRDefault="00E05BF8" w:rsidP="00E05BF8">
            <w:pPr>
              <w:pStyle w:val="Information"/>
              <w:rPr>
                <w:sz w:val="16"/>
                <w:szCs w:val="16"/>
              </w:rPr>
            </w:pPr>
            <w:r w:rsidRPr="00E05BF8">
              <w:rPr>
                <w:sz w:val="16"/>
                <w:szCs w:val="16"/>
              </w:rPr>
              <w:t>bpwaggoner@liberty.edu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174"/>
        </w:trPr>
        <w:tc>
          <w:tcPr>
            <w:tcW w:w="72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633"/>
        </w:trPr>
        <w:tc>
          <w:tcPr>
            <w:tcW w:w="72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A11EB5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5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E05BF8" w:rsidRDefault="00E05BF8" w:rsidP="00E05BF8">
            <w:pPr>
              <w:pStyle w:val="Information"/>
              <w:rPr>
                <w:sz w:val="16"/>
                <w:szCs w:val="16"/>
              </w:rPr>
            </w:pPr>
            <w:r w:rsidRPr="00E05BF8">
              <w:rPr>
                <w:sz w:val="16"/>
                <w:szCs w:val="16"/>
              </w:rPr>
              <w:t>www.brandonwaggoner.com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D1B71">
        <w:trPr>
          <w:trHeight w:val="2448"/>
        </w:trPr>
        <w:tc>
          <w:tcPr>
            <w:tcW w:w="72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Default="007F5B63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</w:pPr>
    </w:p>
    <w:p w:rsidR="00705CC7" w:rsidRDefault="00705CC7" w:rsidP="006D79A8">
      <w:pPr>
        <w:pStyle w:val="BodyText"/>
        <w:rPr>
          <w:b/>
        </w:rPr>
      </w:pPr>
      <w:r>
        <w:rPr>
          <w:b/>
        </w:rPr>
        <w:t>Riddle Answer: The doctor was the son’s mother</w:t>
      </w:r>
    </w:p>
    <w:p w:rsidR="00705CC7" w:rsidRDefault="00705CC7" w:rsidP="006D79A8">
      <w:pPr>
        <w:pStyle w:val="BodyText"/>
        <w:rPr>
          <w:b/>
        </w:rPr>
      </w:pPr>
    </w:p>
    <w:p w:rsidR="00705CC7" w:rsidRDefault="00705CC7" w:rsidP="006D79A8">
      <w:pPr>
        <w:pStyle w:val="BodyText"/>
        <w:rPr>
          <w:i/>
        </w:rPr>
      </w:pPr>
      <w:r>
        <w:rPr>
          <w:i/>
        </w:rPr>
        <w:t xml:space="preserve">Many carry gender bias without even knowing. </w:t>
      </w:r>
    </w:p>
    <w:p w:rsidR="00705CC7" w:rsidRDefault="00705CC7" w:rsidP="006D79A8">
      <w:pPr>
        <w:pStyle w:val="BodyText"/>
        <w:rPr>
          <w:i/>
        </w:rPr>
      </w:pPr>
    </w:p>
    <w:p w:rsidR="00705CC7" w:rsidRDefault="00705CC7" w:rsidP="00705CC7">
      <w:pPr>
        <w:pStyle w:val="BodyText"/>
        <w:jc w:val="center"/>
        <w:rPr>
          <w:b/>
        </w:rPr>
      </w:pPr>
      <w:r>
        <w:rPr>
          <w:b/>
        </w:rPr>
        <w:t>References</w:t>
      </w:r>
    </w:p>
    <w:p w:rsidR="00705CC7" w:rsidRPr="006A6829" w:rsidRDefault="00705CC7" w:rsidP="00705CC7">
      <w:pPr>
        <w:pStyle w:val="BodyText"/>
        <w:jc w:val="center"/>
        <w:rPr>
          <w:b/>
          <w:sz w:val="18"/>
          <w:szCs w:val="18"/>
        </w:rPr>
      </w:pPr>
    </w:p>
    <w:p w:rsidR="006A6829" w:rsidRPr="006A6829" w:rsidRDefault="006A6829" w:rsidP="006A6829">
      <w:pPr>
        <w:spacing w:line="480" w:lineRule="auto"/>
        <w:ind w:left="720" w:hanging="720"/>
        <w:rPr>
          <w:rFonts w:ascii="Times New Roman" w:hAnsi="Times New Roman"/>
          <w:sz w:val="18"/>
          <w:szCs w:val="18"/>
        </w:rPr>
      </w:pPr>
      <w:r w:rsidRPr="006A6829">
        <w:rPr>
          <w:rFonts w:ascii="Times New Roman" w:hAnsi="Times New Roman"/>
          <w:sz w:val="18"/>
          <w:szCs w:val="18"/>
        </w:rPr>
        <w:t>Brown, D. L., &amp; Segrist, D. (2016). African American career aspirations: Examining the relative influence of internalized racism. </w:t>
      </w:r>
      <w:r w:rsidRPr="006A6829">
        <w:rPr>
          <w:rFonts w:ascii="Times New Roman" w:hAnsi="Times New Roman"/>
          <w:i/>
          <w:iCs/>
          <w:sz w:val="18"/>
          <w:szCs w:val="18"/>
        </w:rPr>
        <w:t>Journal of Career Development</w:t>
      </w:r>
      <w:r w:rsidRPr="006A6829">
        <w:rPr>
          <w:rFonts w:ascii="Times New Roman" w:hAnsi="Times New Roman"/>
          <w:sz w:val="18"/>
          <w:szCs w:val="18"/>
        </w:rPr>
        <w:t>, </w:t>
      </w:r>
      <w:r w:rsidRPr="006A6829">
        <w:rPr>
          <w:rFonts w:ascii="Times New Roman" w:hAnsi="Times New Roman"/>
          <w:i/>
          <w:iCs/>
          <w:sz w:val="18"/>
          <w:szCs w:val="18"/>
        </w:rPr>
        <w:t>43</w:t>
      </w:r>
      <w:r w:rsidRPr="006A6829">
        <w:rPr>
          <w:rFonts w:ascii="Times New Roman" w:hAnsi="Times New Roman"/>
          <w:sz w:val="18"/>
          <w:szCs w:val="18"/>
        </w:rPr>
        <w:t xml:space="preserve">(2), 177-189. </w:t>
      </w:r>
      <w:hyperlink r:id="rId16" w:history="1">
        <w:r w:rsidRPr="006A6829">
          <w:rPr>
            <w:rStyle w:val="Hyperlink"/>
            <w:rFonts w:ascii="Times New Roman" w:hAnsi="Times New Roman"/>
            <w:sz w:val="18"/>
            <w:szCs w:val="18"/>
          </w:rPr>
          <w:t>https://journals.sagepub.com/doi/pdf/10.1177/0894845315586256</w:t>
        </w:r>
      </w:hyperlink>
    </w:p>
    <w:p w:rsidR="006A6829" w:rsidRPr="006A6829" w:rsidRDefault="006A6829" w:rsidP="006A6829">
      <w:pPr>
        <w:spacing w:line="480" w:lineRule="auto"/>
        <w:ind w:left="720" w:hanging="720"/>
        <w:rPr>
          <w:rFonts w:ascii="Times New Roman" w:hAnsi="Times New Roman"/>
          <w:sz w:val="18"/>
          <w:szCs w:val="18"/>
        </w:rPr>
      </w:pPr>
      <w:r w:rsidRPr="006A6829">
        <w:rPr>
          <w:rFonts w:ascii="Times New Roman" w:hAnsi="Times New Roman"/>
          <w:sz w:val="18"/>
          <w:szCs w:val="18"/>
        </w:rPr>
        <w:t>Byars-Winston, A., &amp; Rogers, J. G. (2019). Testing intersectionality of race/ethnicity× gender in a social–cognitive career theory model with science identity. </w:t>
      </w:r>
      <w:r w:rsidRPr="006A6829">
        <w:rPr>
          <w:rFonts w:ascii="Times New Roman" w:hAnsi="Times New Roman"/>
          <w:i/>
          <w:iCs/>
          <w:sz w:val="18"/>
          <w:szCs w:val="18"/>
        </w:rPr>
        <w:t>Journal of counseling psychology</w:t>
      </w:r>
      <w:r w:rsidRPr="006A6829">
        <w:rPr>
          <w:rFonts w:ascii="Times New Roman" w:hAnsi="Times New Roman"/>
          <w:sz w:val="18"/>
          <w:szCs w:val="18"/>
        </w:rPr>
        <w:t>, </w:t>
      </w:r>
      <w:r w:rsidRPr="006A6829">
        <w:rPr>
          <w:rFonts w:ascii="Times New Roman" w:hAnsi="Times New Roman"/>
          <w:i/>
          <w:iCs/>
          <w:sz w:val="18"/>
          <w:szCs w:val="18"/>
        </w:rPr>
        <w:t>66</w:t>
      </w:r>
      <w:r w:rsidRPr="006A6829">
        <w:rPr>
          <w:rFonts w:ascii="Times New Roman" w:hAnsi="Times New Roman"/>
          <w:sz w:val="18"/>
          <w:szCs w:val="18"/>
        </w:rPr>
        <w:t xml:space="preserve">(1), 30. </w:t>
      </w:r>
      <w:hyperlink r:id="rId17" w:tgtFrame="_blank" w:history="1">
        <w:r w:rsidRPr="006A6829">
          <w:rPr>
            <w:rStyle w:val="Hyperlink"/>
            <w:rFonts w:ascii="Times New Roman" w:hAnsi="Times New Roman"/>
            <w:sz w:val="18"/>
            <w:szCs w:val="18"/>
          </w:rPr>
          <w:t>https://doi.org/10.1037/cou0000309</w:t>
        </w:r>
      </w:hyperlink>
    </w:p>
    <w:p w:rsidR="00705CC7" w:rsidRPr="006A6829" w:rsidRDefault="00705CC7" w:rsidP="00705CC7">
      <w:pPr>
        <w:spacing w:line="480" w:lineRule="auto"/>
        <w:ind w:left="720" w:hanging="720"/>
        <w:rPr>
          <w:rFonts w:ascii="Times New Roman" w:hAnsi="Times New Roman"/>
          <w:sz w:val="18"/>
          <w:szCs w:val="18"/>
        </w:rPr>
      </w:pPr>
      <w:r w:rsidRPr="006A6829">
        <w:rPr>
          <w:rFonts w:ascii="Times New Roman" w:hAnsi="Times New Roman"/>
          <w:sz w:val="18"/>
          <w:szCs w:val="18"/>
        </w:rPr>
        <w:t>Hardin, E. E., &amp; Longhurst, M. O. (2016). Understanding the gender gap: Social cognitive changes during an introductory stem course. </w:t>
      </w:r>
      <w:r w:rsidRPr="006A6829">
        <w:rPr>
          <w:rFonts w:ascii="Times New Roman" w:hAnsi="Times New Roman"/>
          <w:i/>
          <w:iCs/>
          <w:sz w:val="18"/>
          <w:szCs w:val="18"/>
        </w:rPr>
        <w:t>Journal of counseling psychology</w:t>
      </w:r>
      <w:r w:rsidRPr="006A6829">
        <w:rPr>
          <w:rFonts w:ascii="Times New Roman" w:hAnsi="Times New Roman"/>
          <w:sz w:val="18"/>
          <w:szCs w:val="18"/>
        </w:rPr>
        <w:t>, </w:t>
      </w:r>
      <w:r w:rsidRPr="006A6829">
        <w:rPr>
          <w:rFonts w:ascii="Times New Roman" w:hAnsi="Times New Roman"/>
          <w:i/>
          <w:iCs/>
          <w:sz w:val="18"/>
          <w:szCs w:val="18"/>
        </w:rPr>
        <w:t>63</w:t>
      </w:r>
      <w:r w:rsidRPr="006A6829">
        <w:rPr>
          <w:rFonts w:ascii="Times New Roman" w:hAnsi="Times New Roman"/>
          <w:sz w:val="18"/>
          <w:szCs w:val="18"/>
        </w:rPr>
        <w:t xml:space="preserve">(2), 233. </w:t>
      </w:r>
      <w:hyperlink r:id="rId18" w:tgtFrame="_blank" w:history="1">
        <w:r w:rsidRPr="006A6829">
          <w:rPr>
            <w:rStyle w:val="Hyperlink"/>
            <w:rFonts w:ascii="Times New Roman" w:hAnsi="Times New Roman"/>
            <w:sz w:val="18"/>
            <w:szCs w:val="18"/>
          </w:rPr>
          <w:t>https://doi.org/10.1037/cou0000119</w:t>
        </w:r>
      </w:hyperlink>
    </w:p>
    <w:p w:rsidR="00705CC7" w:rsidRPr="006A6829" w:rsidRDefault="00705CC7" w:rsidP="00705CC7">
      <w:pPr>
        <w:spacing w:line="480" w:lineRule="auto"/>
        <w:ind w:left="720" w:hanging="720"/>
        <w:rPr>
          <w:rStyle w:val="Hyperlink"/>
          <w:rFonts w:ascii="Times New Roman" w:hAnsi="Times New Roman"/>
          <w:sz w:val="18"/>
          <w:szCs w:val="18"/>
        </w:rPr>
      </w:pPr>
      <w:r w:rsidRPr="006A6829">
        <w:rPr>
          <w:rFonts w:ascii="Times New Roman" w:hAnsi="Times New Roman"/>
          <w:sz w:val="18"/>
          <w:szCs w:val="18"/>
        </w:rPr>
        <w:t>Lent, R. W., Brown, S. D., &amp; Hackett, G. (2002). Social cognitive career theory. </w:t>
      </w:r>
      <w:r w:rsidRPr="006A6829">
        <w:rPr>
          <w:rFonts w:ascii="Times New Roman" w:hAnsi="Times New Roman"/>
          <w:i/>
          <w:iCs/>
          <w:sz w:val="18"/>
          <w:szCs w:val="18"/>
        </w:rPr>
        <w:t>Career choice and development</w:t>
      </w:r>
      <w:r w:rsidRPr="006A6829">
        <w:rPr>
          <w:rFonts w:ascii="Times New Roman" w:hAnsi="Times New Roman"/>
          <w:sz w:val="18"/>
          <w:szCs w:val="18"/>
        </w:rPr>
        <w:t>, </w:t>
      </w:r>
      <w:r w:rsidRPr="006A6829">
        <w:rPr>
          <w:rFonts w:ascii="Times New Roman" w:hAnsi="Times New Roman"/>
          <w:i/>
          <w:iCs/>
          <w:sz w:val="18"/>
          <w:szCs w:val="18"/>
        </w:rPr>
        <w:t>4</w:t>
      </w:r>
      <w:r w:rsidRPr="006A6829">
        <w:rPr>
          <w:rFonts w:ascii="Times New Roman" w:hAnsi="Times New Roman"/>
          <w:sz w:val="18"/>
          <w:szCs w:val="18"/>
        </w:rPr>
        <w:t xml:space="preserve">, 255-311. Retrieved from: </w:t>
      </w:r>
      <w:hyperlink r:id="rId19" w:anchor="page=276" w:history="1">
        <w:r w:rsidRPr="006A6829">
          <w:rPr>
            <w:rStyle w:val="Hyperlink"/>
            <w:rFonts w:ascii="Times New Roman" w:hAnsi="Times New Roman"/>
            <w:sz w:val="18"/>
            <w:szCs w:val="18"/>
          </w:rPr>
          <w:t>http://www.unikore.it/phocadownload/userupload/aa01ad538b/CareerDevelopment.pdf#page=276</w:t>
        </w:r>
      </w:hyperlink>
    </w:p>
    <w:p w:rsidR="006A6829" w:rsidRPr="006A6829" w:rsidRDefault="006A6829" w:rsidP="006A6829">
      <w:pPr>
        <w:spacing w:line="480" w:lineRule="auto"/>
        <w:ind w:left="720" w:hanging="720"/>
        <w:rPr>
          <w:rFonts w:ascii="Times New Roman" w:hAnsi="Times New Roman"/>
          <w:sz w:val="18"/>
          <w:szCs w:val="18"/>
        </w:rPr>
      </w:pPr>
      <w:r w:rsidRPr="006A6829">
        <w:rPr>
          <w:rFonts w:ascii="Times New Roman" w:hAnsi="Times New Roman"/>
          <w:sz w:val="18"/>
          <w:szCs w:val="18"/>
        </w:rPr>
        <w:t xml:space="preserve">National Science Foundation (2019). Women, minorities, and persons with disabilities in science and engineering: 2019 Division of Science Resources Statistics NSF 19- 304. Arlington, VA. Retrieved from </w:t>
      </w:r>
      <w:hyperlink r:id="rId20" w:history="1">
        <w:r w:rsidRPr="006A6829">
          <w:rPr>
            <w:rStyle w:val="Hyperlink"/>
            <w:rFonts w:ascii="Times New Roman" w:hAnsi="Times New Roman"/>
            <w:sz w:val="18"/>
            <w:szCs w:val="18"/>
          </w:rPr>
          <w:t>https://ncses.nsf.gov/pubs/nsf19304/</w:t>
        </w:r>
      </w:hyperlink>
    </w:p>
    <w:p w:rsidR="006A6829" w:rsidRPr="00AA4BA3" w:rsidRDefault="006A6829" w:rsidP="00705CC7">
      <w:pPr>
        <w:spacing w:line="480" w:lineRule="auto"/>
        <w:ind w:left="720" w:hanging="720"/>
        <w:rPr>
          <w:rStyle w:val="Hyperlink"/>
          <w:rFonts w:ascii="Times New Roman" w:hAnsi="Times New Roman"/>
        </w:rPr>
      </w:pPr>
    </w:p>
    <w:p w:rsidR="00705CC7" w:rsidRPr="00705CC7" w:rsidRDefault="00705CC7" w:rsidP="00705CC7">
      <w:pPr>
        <w:pStyle w:val="BodyText"/>
        <w:jc w:val="center"/>
        <w:rPr>
          <w:b/>
        </w:rPr>
      </w:pPr>
    </w:p>
    <w:sectPr w:rsidR="00705CC7" w:rsidRPr="00705CC7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988" w:rsidRDefault="00B12988" w:rsidP="00590471">
      <w:r>
        <w:separator/>
      </w:r>
    </w:p>
  </w:endnote>
  <w:endnote w:type="continuationSeparator" w:id="0">
    <w:p w:rsidR="00B12988" w:rsidRDefault="00B1298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988" w:rsidRDefault="00B12988" w:rsidP="00590471">
      <w:r>
        <w:separator/>
      </w:r>
    </w:p>
  </w:footnote>
  <w:footnote w:type="continuationSeparator" w:id="0">
    <w:p w:rsidR="00B12988" w:rsidRDefault="00B1298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7C1508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w6H7MsGAG/h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7r8lUq2gKw82PgM9aW9flu0ZfY4Hi&#10;9tWXDKT2fXgrqBEn+lxdO+MafgPmgO28M66h5o5r+A3qrJ1O4hdF5vpjJuHZ+VaOgE8yOAnPc74p&#10;Q61uSraw0ZcNFCeG+7Jw2NVcPy9xopTfsXZ5Q81chXLS0ieeuid1ScRb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P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H9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j8Ds3O4ik/UpSp7meB4jQud&#10;qEn7ohZAgchmoee44Y2B3eAo9b2aAHggujh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3FE5FB4"/>
    <w:multiLevelType w:val="hybridMultilevel"/>
    <w:tmpl w:val="BF825902"/>
    <w:lvl w:ilvl="0" w:tplc="200A95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91203"/>
    <w:multiLevelType w:val="hybridMultilevel"/>
    <w:tmpl w:val="5B2C1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B2E95"/>
    <w:multiLevelType w:val="hybridMultilevel"/>
    <w:tmpl w:val="A8F4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A04E8"/>
    <w:multiLevelType w:val="hybridMultilevel"/>
    <w:tmpl w:val="BF4C5EF2"/>
    <w:lvl w:ilvl="0" w:tplc="FD322B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8C5E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969D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67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62F0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36C5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E2BF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08B9A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D688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522225DB"/>
    <w:multiLevelType w:val="hybridMultilevel"/>
    <w:tmpl w:val="129A1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395"/>
    <w:multiLevelType w:val="hybridMultilevel"/>
    <w:tmpl w:val="98EC2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86102"/>
    <w:multiLevelType w:val="hybridMultilevel"/>
    <w:tmpl w:val="91D62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BF8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6829"/>
    <w:rsid w:val="006D79A8"/>
    <w:rsid w:val="00705CC7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12988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05BF8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rsid w:val="00705C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7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3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12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6191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7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39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26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psycnet.apa.org/doi/10.1037/cou0000119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psycnet.apa.org/doi/10.1037/cou000030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journals.sagepub.com/doi/pdf/10.1177/0894845315586256" TargetMode="External"/><Relationship Id="rId20" Type="http://schemas.openxmlformats.org/officeDocument/2006/relationships/hyperlink" Target="https://ncses.nsf.gov/pubs/nsf19304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hyperlink" Target="http://www.unikore.it/phocadownload/userupload/aa01ad538b/CareerDevelopment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waggoner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2C054828484DE1AFC8153E01ECB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CB09B-2376-4257-A604-45FAD1822C75}"/>
      </w:docPartPr>
      <w:docPartBody>
        <w:p w:rsidR="00000000" w:rsidRDefault="00C666CF">
          <w:pPr>
            <w:pStyle w:val="932C054828484DE1AFC8153E01ECBB20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A67"/>
    <w:rsid w:val="009F2A67"/>
    <w:rsid w:val="00C66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20AF13A0374309B96F620394BD01B5">
    <w:name w:val="B220AF13A0374309B96F620394BD01B5"/>
  </w:style>
  <w:style w:type="paragraph" w:customStyle="1" w:styleId="9894E098600A402DB4C54C7F529FFE9E">
    <w:name w:val="9894E098600A402DB4C54C7F529FFE9E"/>
  </w:style>
  <w:style w:type="paragraph" w:customStyle="1" w:styleId="7518D681AEC7415DA3A9DF426A130B5A">
    <w:name w:val="7518D681AEC7415DA3A9DF426A130B5A"/>
  </w:style>
  <w:style w:type="paragraph" w:customStyle="1" w:styleId="EFF4A271E81A43A6972521D541E255AA">
    <w:name w:val="EFF4A271E81A43A6972521D541E255AA"/>
  </w:style>
  <w:style w:type="paragraph" w:customStyle="1" w:styleId="74E9473F12E24B049C94E242DB34B983">
    <w:name w:val="74E9473F12E24B049C94E242DB34B983"/>
  </w:style>
  <w:style w:type="paragraph" w:customStyle="1" w:styleId="D7B7EEAEF8F04C10AE051E108B584754">
    <w:name w:val="D7B7EEAEF8F04C10AE051E108B584754"/>
  </w:style>
  <w:style w:type="paragraph" w:customStyle="1" w:styleId="76E8573159E94FF9A9DAA26F481879A4">
    <w:name w:val="76E8573159E94FF9A9DAA26F481879A4"/>
  </w:style>
  <w:style w:type="paragraph" w:customStyle="1" w:styleId="B354D77BFDF842BE959CFA251A400B48">
    <w:name w:val="B354D77BFDF842BE959CFA251A400B48"/>
  </w:style>
  <w:style w:type="paragraph" w:customStyle="1" w:styleId="0D185930F85A4BB19788E6B25F1F55EB">
    <w:name w:val="0D185930F85A4BB19788E6B25F1F55EB"/>
  </w:style>
  <w:style w:type="paragraph" w:customStyle="1" w:styleId="40586F155FC54A968B3B16BBEA730533">
    <w:name w:val="40586F155FC54A968B3B16BBEA730533"/>
  </w:style>
  <w:style w:type="paragraph" w:customStyle="1" w:styleId="34A2FB5B619E4AC2A29D38363966DC1C">
    <w:name w:val="34A2FB5B619E4AC2A29D38363966DC1C"/>
  </w:style>
  <w:style w:type="paragraph" w:customStyle="1" w:styleId="D817EBA59AD645D4A1E36530638945B8">
    <w:name w:val="D817EBA59AD645D4A1E36530638945B8"/>
  </w:style>
  <w:style w:type="paragraph" w:customStyle="1" w:styleId="14A61DDAEDA74DE19B9604117120F58E">
    <w:name w:val="14A61DDAEDA74DE19B9604117120F58E"/>
  </w:style>
  <w:style w:type="paragraph" w:customStyle="1" w:styleId="03F39D3C12CA4580A0F49C5795607E4C">
    <w:name w:val="03F39D3C12CA4580A0F49C5795607E4C"/>
  </w:style>
  <w:style w:type="paragraph" w:customStyle="1" w:styleId="198623F8A6684A768540936FCA178B18">
    <w:name w:val="198623F8A6684A768540936FCA178B18"/>
  </w:style>
  <w:style w:type="paragraph" w:customStyle="1" w:styleId="6D42AF2AC11F46FB85845C46B2007963">
    <w:name w:val="6D42AF2AC11F46FB85845C46B2007963"/>
  </w:style>
  <w:style w:type="paragraph" w:customStyle="1" w:styleId="F2D61C64D01848B490A3AA0EB8C13844">
    <w:name w:val="F2D61C64D01848B490A3AA0EB8C13844"/>
  </w:style>
  <w:style w:type="paragraph" w:customStyle="1" w:styleId="25B791DCB1194CFB8D8E507B263AA398">
    <w:name w:val="25B791DCB1194CFB8D8E507B263AA398"/>
  </w:style>
  <w:style w:type="paragraph" w:customStyle="1" w:styleId="D602CFB2F3BB45D4BA0CC505417678B0">
    <w:name w:val="D602CFB2F3BB45D4BA0CC505417678B0"/>
  </w:style>
  <w:style w:type="paragraph" w:customStyle="1" w:styleId="A6FE3718A5BA41B6BC12D3658F670791">
    <w:name w:val="A6FE3718A5BA41B6BC12D3658F670791"/>
  </w:style>
  <w:style w:type="paragraph" w:customStyle="1" w:styleId="F80C4919F57F4E81AE6B40281502A6B9">
    <w:name w:val="F80C4919F57F4E81AE6B40281502A6B9"/>
  </w:style>
  <w:style w:type="paragraph" w:customStyle="1" w:styleId="81141DA84355418CB116EF2AD759D2E8">
    <w:name w:val="81141DA84355418CB116EF2AD759D2E8"/>
  </w:style>
  <w:style w:type="paragraph" w:customStyle="1" w:styleId="EF6BB53D51EF41DFB3E2310D20B4B4AC">
    <w:name w:val="EF6BB53D51EF41DFB3E2310D20B4B4AC"/>
  </w:style>
  <w:style w:type="paragraph" w:customStyle="1" w:styleId="FA48889D62BE475194A7D66CD54546DE">
    <w:name w:val="FA48889D62BE475194A7D66CD54546DE"/>
  </w:style>
  <w:style w:type="paragraph" w:customStyle="1" w:styleId="94BDCD82736C43148826F3E9C84BF68B">
    <w:name w:val="94BDCD82736C43148826F3E9C84BF68B"/>
  </w:style>
  <w:style w:type="paragraph" w:customStyle="1" w:styleId="EFAAD2EDE85B4A3389AA754D3AFFCD2A">
    <w:name w:val="EFAAD2EDE85B4A3389AA754D3AFFCD2A"/>
  </w:style>
  <w:style w:type="paragraph" w:customStyle="1" w:styleId="A1C7269B354F4227B7B773A7029F3D28">
    <w:name w:val="A1C7269B354F4227B7B773A7029F3D28"/>
  </w:style>
  <w:style w:type="paragraph" w:customStyle="1" w:styleId="932C054828484DE1AFC8153E01ECBB20">
    <w:name w:val="932C054828484DE1AFC8153E01ECBB20"/>
  </w:style>
  <w:style w:type="paragraph" w:customStyle="1" w:styleId="542AEE063CC44204BD61B3FEBE18A382">
    <w:name w:val="542AEE063CC44204BD61B3FEBE18A382"/>
  </w:style>
  <w:style w:type="paragraph" w:customStyle="1" w:styleId="4B5A6D42D80541DC96BBF25BE9E05499">
    <w:name w:val="4B5A6D42D80541DC96BBF25BE9E05499"/>
  </w:style>
  <w:style w:type="paragraph" w:customStyle="1" w:styleId="4B879CB3C3D548E68761C11618425CEB">
    <w:name w:val="4B879CB3C3D548E68761C11618425CEB"/>
  </w:style>
  <w:style w:type="paragraph" w:customStyle="1" w:styleId="5DC20BB11D5647F5AD6E3D11E4F9832A">
    <w:name w:val="5DC20BB11D5647F5AD6E3D11E4F9832A"/>
  </w:style>
  <w:style w:type="paragraph" w:customStyle="1" w:styleId="6CD678F394024DE9B3ECE99FCBC0A60B">
    <w:name w:val="6CD678F394024DE9B3ECE99FCBC0A60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C1E62C3DC534DFF9FAD7DEF0F2E9EA6">
    <w:name w:val="3C1E62C3DC534DFF9FAD7DEF0F2E9EA6"/>
  </w:style>
  <w:style w:type="paragraph" w:customStyle="1" w:styleId="214CE44A86834B1DAF9E535EF83289E7">
    <w:name w:val="214CE44A86834B1DAF9E535EF83289E7"/>
    <w:rsid w:val="009F2A67"/>
  </w:style>
  <w:style w:type="paragraph" w:customStyle="1" w:styleId="26758BCEA0F845CCA1180C9C1F651D2E">
    <w:name w:val="26758BCEA0F845CCA1180C9C1F651D2E"/>
    <w:rsid w:val="009F2A67"/>
  </w:style>
  <w:style w:type="paragraph" w:customStyle="1" w:styleId="C154F17F69D34FD5B34F936F680AFE7E">
    <w:name w:val="C154F17F69D34FD5B34F936F680AFE7E"/>
    <w:rsid w:val="009F2A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2020-02-27T15:27:00Z</dcterms:created>
  <dcterms:modified xsi:type="dcterms:W3CDTF">2020-02-27T15:52:00Z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